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D15" w:rsidRPr="002F0F6A" w:rsidRDefault="00F71D15" w:rsidP="002F0F6A">
      <w:pPr>
        <w:pStyle w:val="NormalWeb"/>
        <w:spacing w:before="0" w:after="0"/>
        <w:jc w:val="center"/>
        <w:rPr>
          <w:rFonts w:ascii="Arial Black" w:hAnsi="Arial Black"/>
          <w:b/>
          <w:bCs/>
          <w:color w:val="FF0000"/>
          <w:sz w:val="48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s1026" type="#_x0000_t75" alt="incora87_1.jpg" style="position:absolute;left:0;text-align:left;margin-left:-13.5pt;margin-top:-15.75pt;width:547.5pt;height:798pt;z-index:-251658240;visibility:visible">
            <v:imagedata r:id="rId4" o:title=""/>
          </v:shape>
        </w:pict>
      </w:r>
      <w:r w:rsidRPr="002F0F6A">
        <w:rPr>
          <w:rFonts w:ascii="Arial Black" w:hAnsi="Arial Black"/>
          <w:b/>
          <w:bCs/>
          <w:color w:val="FF0000"/>
          <w:sz w:val="48"/>
          <w:szCs w:val="22"/>
        </w:rPr>
        <w:t>Игры с песком или</w:t>
      </w:r>
    </w:p>
    <w:p w:rsidR="00F71D15" w:rsidRPr="002F0F6A" w:rsidRDefault="00F71D15" w:rsidP="002F0F6A">
      <w:pPr>
        <w:pStyle w:val="NormalWeb"/>
        <w:spacing w:before="0" w:after="0"/>
        <w:jc w:val="center"/>
        <w:rPr>
          <w:rFonts w:ascii="Arial Black" w:hAnsi="Arial Black"/>
          <w:b/>
          <w:color w:val="000000"/>
        </w:rPr>
      </w:pPr>
      <w:r w:rsidRPr="002F0F6A">
        <w:rPr>
          <w:rFonts w:ascii="Arial Black" w:hAnsi="Arial Black"/>
          <w:b/>
          <w:bCs/>
          <w:color w:val="FF0000"/>
          <w:sz w:val="48"/>
          <w:szCs w:val="22"/>
        </w:rPr>
        <w:t xml:space="preserve"> как с пользой провести лето</w:t>
      </w:r>
    </w:p>
    <w:p w:rsidR="00F71D15" w:rsidRDefault="00F71D15" w:rsidP="00D96D09">
      <w:pPr>
        <w:pStyle w:val="NormalWeb"/>
        <w:spacing w:before="0" w:after="0"/>
        <w:jc w:val="both"/>
        <w:rPr>
          <w:bCs/>
          <w:color w:val="0000FF"/>
          <w:sz w:val="28"/>
          <w:szCs w:val="28"/>
          <w:lang w:val="en-US"/>
        </w:rPr>
      </w:pPr>
    </w:p>
    <w:p w:rsidR="00F71D15" w:rsidRDefault="00F71D15" w:rsidP="00D96D09">
      <w:pPr>
        <w:pStyle w:val="NormalWeb"/>
        <w:spacing w:before="0" w:after="0"/>
        <w:jc w:val="both"/>
        <w:rPr>
          <w:bCs/>
          <w:color w:val="0000FF"/>
          <w:sz w:val="28"/>
          <w:szCs w:val="28"/>
          <w:lang w:val="en-US"/>
        </w:rPr>
      </w:pPr>
    </w:p>
    <w:p w:rsidR="00F71D15" w:rsidRDefault="00F71D15" w:rsidP="00D96D09">
      <w:pPr>
        <w:pStyle w:val="NormalWeb"/>
        <w:spacing w:before="0" w:after="0"/>
        <w:jc w:val="both"/>
        <w:rPr>
          <w:bCs/>
          <w:color w:val="0000FF"/>
          <w:sz w:val="28"/>
          <w:szCs w:val="28"/>
          <w:lang w:val="en-US"/>
        </w:rPr>
      </w:pPr>
    </w:p>
    <w:p w:rsidR="00F71D15" w:rsidRDefault="00F71D15" w:rsidP="00D96D09">
      <w:pPr>
        <w:pStyle w:val="NormalWeb"/>
        <w:spacing w:before="0" w:after="0"/>
        <w:jc w:val="both"/>
        <w:rPr>
          <w:bCs/>
          <w:color w:val="0000FF"/>
          <w:sz w:val="28"/>
          <w:szCs w:val="28"/>
          <w:lang w:val="en-US"/>
        </w:rPr>
      </w:pPr>
    </w:p>
    <w:p w:rsidR="00F71D15" w:rsidRPr="002F0F6A" w:rsidRDefault="00F71D15" w:rsidP="00D96D09">
      <w:pPr>
        <w:pStyle w:val="NormalWeb"/>
        <w:spacing w:before="0" w:after="0"/>
        <w:jc w:val="both"/>
        <w:rPr>
          <w:rFonts w:ascii="Verdana" w:hAnsi="Verdana"/>
          <w:color w:val="000000"/>
          <w:sz w:val="28"/>
          <w:szCs w:val="28"/>
        </w:rPr>
      </w:pPr>
      <w:r w:rsidRPr="002F0F6A">
        <w:rPr>
          <w:bCs/>
          <w:color w:val="000000"/>
          <w:sz w:val="28"/>
          <w:szCs w:val="28"/>
        </w:rPr>
        <w:t>Игра с песком - это естественная и доступная для каждого ребёнка форма деятельности. В процессе такой деятельности ребёнок не только удовлетворяет свою потребность в игре, но и познаёт свойства материалов :</w:t>
      </w:r>
    </w:p>
    <w:p w:rsidR="00F71D15" w:rsidRPr="002F0F6A" w:rsidRDefault="00F71D15" w:rsidP="00190D86">
      <w:pPr>
        <w:pStyle w:val="NormalWeb"/>
        <w:spacing w:before="33" w:after="33" w:line="216" w:lineRule="auto"/>
        <w:jc w:val="both"/>
        <w:rPr>
          <w:rFonts w:ascii="Verdana" w:hAnsi="Verdana"/>
          <w:color w:val="000000"/>
          <w:sz w:val="28"/>
          <w:szCs w:val="28"/>
        </w:rPr>
      </w:pPr>
      <w:r w:rsidRPr="002F0F6A">
        <w:rPr>
          <w:bCs/>
          <w:color w:val="000000"/>
          <w:sz w:val="28"/>
          <w:szCs w:val="28"/>
        </w:rPr>
        <w:t>песок бывает сухим, сырым, сыпучим, тяжёлым. В играх с песком заложены большие возможности для гармоничного и интенсивного развития у детей всех познавательных функций (восприятия, внимания, памяти, мышления), а также речи и моторики, для совершенствования их созидательной деятельности, сюжетно-ролевой игры. Именно в играх с песком хорошо развивается тактильная чувствительность как основа «ручного интеллекта». Ещё В. Сухомлинский писал: «Ум ребёнка находится на кончиках его пальцев». Манипулируя с песком: сжимая, перетирая, пересыпая его, ребёнок массажирует пальцы своих рук, что приводит к активизации его мыслительной деятельности.</w:t>
      </w:r>
    </w:p>
    <w:p w:rsidR="00F71D15" w:rsidRDefault="00F71D15" w:rsidP="00190D86">
      <w:pPr>
        <w:pStyle w:val="NormalWeb"/>
        <w:spacing w:before="33" w:after="33" w:line="216" w:lineRule="auto"/>
        <w:ind w:firstLine="920"/>
        <w:jc w:val="both"/>
        <w:rPr>
          <w:bCs/>
          <w:color w:val="000000"/>
          <w:sz w:val="28"/>
          <w:szCs w:val="28"/>
          <w:lang w:val="en-US"/>
        </w:rPr>
      </w:pPr>
      <w:r w:rsidRPr="002F0F6A">
        <w:rPr>
          <w:bCs/>
          <w:color w:val="000000"/>
          <w:sz w:val="28"/>
          <w:szCs w:val="28"/>
        </w:rPr>
        <w:t>Как же сделать игру с песком интересным, увлекательным и одновременно развивающим занятием? Для этого от взрослых потребуется огромное желание, немного выдумки и фантазии и небольшой набор игрового материала: пластмассовое ведёрко, совок, лопатка, формочки, сито, воронка, широкая кисточка, игрушки, отличающиеся прочностью, легко моющиеся (машины, куклы), а также различный бросовый материал: камешки, ракушки, веточки, палочки, большие пуговицы, шишки, куски клеёнки, цветной плёнки, оргстекла (края должны быть зачищены) и др.. Вспомните, как вы в детстве играли с песком! Хлопали ладошкой по песку, пересыпали с ладошки на ладошку, прятали и искали «секретики». Предложите малышу от имени сказочного героя выполнить какое-либо действие, например, поздороваться с песочком, то есть различными способами дотронуться до песка: поочерёдно пальчиками одной руки, потом второй руки, всеми пальцами одновременно, ладошками. Спросите у него какой песок - тёплый, холодный. А как здорово устраивать «песочные дожди»! Предложите ребёнку стать волшебником и устроить песочный дождь, пусть он то быстро, то медленно сыпет песок из своего кулачка в песочницу, вам на ладонь, себе на ладошку. При этом можно напевать песенку песка: «с-с-с». А если взять дощечку и продвигать вперёд, слегка придавливая её к песку, то получится дорожка. На дорожке вместе с ребёнком сделайте кочки, ямки. Покажите, как по дорожке «идёт» игрушка, приговаривая при этом: «По кочкам, по кочкам, по ровненькой дорожке в ямку-бух!»</w:t>
      </w:r>
    </w:p>
    <w:p w:rsidR="00F71D15" w:rsidRPr="00D96D09" w:rsidRDefault="00F71D15" w:rsidP="00190D86">
      <w:pPr>
        <w:pStyle w:val="NormalWeb"/>
        <w:spacing w:before="33" w:after="33" w:line="216" w:lineRule="auto"/>
        <w:ind w:firstLine="920"/>
        <w:jc w:val="both"/>
        <w:rPr>
          <w:rFonts w:ascii="Verdana" w:hAnsi="Verdana"/>
          <w:color w:val="000000"/>
          <w:sz w:val="28"/>
          <w:szCs w:val="28"/>
          <w:lang w:val="en-US"/>
        </w:rPr>
      </w:pPr>
    </w:p>
    <w:p w:rsidR="00F71D15" w:rsidRDefault="00F71D15" w:rsidP="00190D86">
      <w:pPr>
        <w:pStyle w:val="NormalWeb"/>
        <w:spacing w:before="33" w:after="33" w:line="216" w:lineRule="auto"/>
        <w:ind w:firstLine="900"/>
        <w:jc w:val="both"/>
        <w:rPr>
          <w:bCs/>
          <w:color w:val="000000"/>
          <w:sz w:val="28"/>
          <w:szCs w:val="28"/>
        </w:rPr>
      </w:pPr>
    </w:p>
    <w:p w:rsidR="00F71D15" w:rsidRDefault="00F71D15" w:rsidP="00190D86">
      <w:pPr>
        <w:pStyle w:val="NormalWeb"/>
        <w:spacing w:before="33" w:after="33" w:line="216" w:lineRule="auto"/>
        <w:ind w:firstLine="900"/>
        <w:jc w:val="both"/>
        <w:rPr>
          <w:bCs/>
          <w:color w:val="000000"/>
          <w:sz w:val="28"/>
          <w:szCs w:val="28"/>
        </w:rPr>
      </w:pPr>
    </w:p>
    <w:p w:rsidR="00F71D15" w:rsidRDefault="00F71D15" w:rsidP="00190D86">
      <w:pPr>
        <w:pStyle w:val="NormalWeb"/>
        <w:spacing w:before="33" w:after="33" w:line="216" w:lineRule="auto"/>
        <w:ind w:firstLine="900"/>
        <w:jc w:val="both"/>
        <w:rPr>
          <w:bCs/>
          <w:color w:val="000000"/>
          <w:sz w:val="28"/>
          <w:szCs w:val="28"/>
        </w:rPr>
      </w:pPr>
    </w:p>
    <w:p w:rsidR="00F71D15" w:rsidRDefault="00F71D15" w:rsidP="00190D86">
      <w:pPr>
        <w:pStyle w:val="NormalWeb"/>
        <w:spacing w:before="33" w:after="33" w:line="216" w:lineRule="auto"/>
        <w:ind w:firstLine="900"/>
        <w:jc w:val="both"/>
        <w:rPr>
          <w:bCs/>
          <w:color w:val="000000"/>
          <w:sz w:val="28"/>
          <w:szCs w:val="28"/>
        </w:rPr>
      </w:pPr>
    </w:p>
    <w:p w:rsidR="00F71D15" w:rsidRDefault="00F71D15" w:rsidP="00190D86">
      <w:pPr>
        <w:pStyle w:val="NormalWeb"/>
        <w:spacing w:before="33" w:after="33" w:line="216" w:lineRule="auto"/>
        <w:ind w:firstLine="900"/>
        <w:jc w:val="both"/>
        <w:rPr>
          <w:bCs/>
          <w:color w:val="000000"/>
          <w:sz w:val="28"/>
          <w:szCs w:val="28"/>
        </w:rPr>
      </w:pPr>
    </w:p>
    <w:p w:rsidR="00F71D15" w:rsidRDefault="00F71D15" w:rsidP="00190D86">
      <w:pPr>
        <w:pStyle w:val="NormalWeb"/>
        <w:spacing w:before="33" w:after="33" w:line="216" w:lineRule="auto"/>
        <w:ind w:firstLine="900"/>
        <w:jc w:val="both"/>
        <w:rPr>
          <w:bCs/>
          <w:color w:val="000000"/>
          <w:sz w:val="28"/>
          <w:szCs w:val="28"/>
        </w:rPr>
      </w:pPr>
    </w:p>
    <w:p w:rsidR="00F71D15" w:rsidRDefault="00F71D15" w:rsidP="00190D86">
      <w:pPr>
        <w:pStyle w:val="NormalWeb"/>
        <w:spacing w:before="33" w:after="33" w:line="216" w:lineRule="auto"/>
        <w:ind w:firstLine="900"/>
        <w:jc w:val="both"/>
        <w:rPr>
          <w:bCs/>
          <w:color w:val="000000"/>
          <w:sz w:val="28"/>
          <w:szCs w:val="28"/>
        </w:rPr>
      </w:pPr>
    </w:p>
    <w:p w:rsidR="00F71D15" w:rsidRDefault="00F71D15" w:rsidP="00190D86">
      <w:pPr>
        <w:pStyle w:val="NormalWeb"/>
        <w:spacing w:before="33" w:after="33" w:line="216" w:lineRule="auto"/>
        <w:ind w:firstLine="900"/>
        <w:jc w:val="both"/>
        <w:rPr>
          <w:bCs/>
          <w:color w:val="000000"/>
          <w:sz w:val="28"/>
          <w:szCs w:val="28"/>
        </w:rPr>
      </w:pPr>
    </w:p>
    <w:p w:rsidR="00F71D15" w:rsidRDefault="00F71D15" w:rsidP="00190D86">
      <w:pPr>
        <w:pStyle w:val="NormalWeb"/>
        <w:spacing w:before="33" w:after="33" w:line="216" w:lineRule="auto"/>
        <w:ind w:firstLine="900"/>
        <w:jc w:val="both"/>
        <w:rPr>
          <w:bCs/>
          <w:color w:val="000000"/>
          <w:sz w:val="28"/>
          <w:szCs w:val="28"/>
        </w:rPr>
      </w:pPr>
    </w:p>
    <w:p w:rsidR="00F71D15" w:rsidRDefault="00F71D15" w:rsidP="00190D86">
      <w:pPr>
        <w:pStyle w:val="NormalWeb"/>
        <w:spacing w:before="33" w:after="33" w:line="216" w:lineRule="auto"/>
        <w:ind w:firstLine="900"/>
        <w:jc w:val="both"/>
        <w:rPr>
          <w:bCs/>
          <w:color w:val="000000"/>
          <w:sz w:val="28"/>
          <w:szCs w:val="28"/>
        </w:rPr>
      </w:pPr>
      <w:r>
        <w:rPr>
          <w:noProof/>
        </w:rPr>
        <w:pict>
          <v:shape id="Рисунок 1" o:spid="_x0000_s1027" type="#_x0000_t75" alt="incora87_3.jpg" style="position:absolute;left:0;text-align:left;margin-left:-13.7pt;margin-top:-15.2pt;width:550.5pt;height:801.6pt;z-index:-251657216;visibility:visible">
            <v:imagedata r:id="rId5" o:title=""/>
          </v:shape>
        </w:pict>
      </w:r>
    </w:p>
    <w:p w:rsidR="00F71D15" w:rsidRDefault="00F71D15" w:rsidP="00190D86">
      <w:pPr>
        <w:pStyle w:val="NormalWeb"/>
        <w:spacing w:before="33" w:after="33" w:line="216" w:lineRule="auto"/>
        <w:ind w:firstLine="900"/>
        <w:jc w:val="both"/>
        <w:rPr>
          <w:bCs/>
          <w:color w:val="000000"/>
          <w:sz w:val="28"/>
          <w:szCs w:val="28"/>
        </w:rPr>
      </w:pPr>
    </w:p>
    <w:p w:rsidR="00F71D15" w:rsidRDefault="00F71D15" w:rsidP="00190D86">
      <w:pPr>
        <w:pStyle w:val="NormalWeb"/>
        <w:spacing w:before="33" w:after="33" w:line="216" w:lineRule="auto"/>
        <w:ind w:firstLine="900"/>
        <w:jc w:val="both"/>
        <w:rPr>
          <w:bCs/>
          <w:color w:val="000000"/>
          <w:sz w:val="28"/>
          <w:szCs w:val="28"/>
        </w:rPr>
      </w:pPr>
    </w:p>
    <w:p w:rsidR="00F71D15" w:rsidRDefault="00F71D15" w:rsidP="00190D86">
      <w:pPr>
        <w:pStyle w:val="NormalWeb"/>
        <w:spacing w:before="33" w:after="33" w:line="216" w:lineRule="auto"/>
        <w:ind w:firstLine="900"/>
        <w:jc w:val="both"/>
        <w:rPr>
          <w:bCs/>
          <w:color w:val="000000"/>
          <w:sz w:val="28"/>
          <w:szCs w:val="28"/>
        </w:rPr>
      </w:pPr>
    </w:p>
    <w:p w:rsidR="00F71D15" w:rsidRDefault="00F71D15" w:rsidP="00190D86">
      <w:pPr>
        <w:pStyle w:val="NormalWeb"/>
        <w:spacing w:before="33" w:after="33" w:line="216" w:lineRule="auto"/>
        <w:ind w:firstLine="900"/>
        <w:jc w:val="both"/>
        <w:rPr>
          <w:bCs/>
          <w:color w:val="000000"/>
          <w:sz w:val="28"/>
          <w:szCs w:val="28"/>
        </w:rPr>
      </w:pPr>
    </w:p>
    <w:p w:rsidR="00F71D15" w:rsidRPr="002F0F6A" w:rsidRDefault="00F71D15" w:rsidP="00190D86">
      <w:pPr>
        <w:pStyle w:val="NormalWeb"/>
        <w:spacing w:before="33" w:after="33" w:line="216" w:lineRule="auto"/>
        <w:ind w:firstLine="900"/>
        <w:jc w:val="both"/>
        <w:rPr>
          <w:rFonts w:ascii="Verdana" w:hAnsi="Verdana"/>
          <w:color w:val="000000"/>
          <w:sz w:val="28"/>
          <w:szCs w:val="28"/>
        </w:rPr>
      </w:pPr>
      <w:r w:rsidRPr="002F0F6A">
        <w:rPr>
          <w:bCs/>
          <w:color w:val="000000"/>
          <w:sz w:val="28"/>
          <w:szCs w:val="28"/>
        </w:rPr>
        <w:t>Можно стать «кладоискателем» и отправиться на поиски «сокровищ». Детям постарше можно предложить карту с указанием места «клада», детям</w:t>
      </w:r>
    </w:p>
    <w:p w:rsidR="00F71D15" w:rsidRPr="002F0F6A" w:rsidRDefault="00F71D15" w:rsidP="00190D86">
      <w:pPr>
        <w:pStyle w:val="NormalWeb"/>
        <w:spacing w:before="33" w:after="33" w:line="216" w:lineRule="auto"/>
        <w:ind w:right="600"/>
        <w:jc w:val="both"/>
        <w:rPr>
          <w:rFonts w:ascii="Verdana" w:hAnsi="Verdana"/>
          <w:color w:val="000000"/>
          <w:sz w:val="28"/>
          <w:szCs w:val="28"/>
        </w:rPr>
      </w:pPr>
      <w:r w:rsidRPr="002F0F6A">
        <w:rPr>
          <w:bCs/>
          <w:color w:val="000000"/>
          <w:sz w:val="28"/>
          <w:szCs w:val="28"/>
        </w:rPr>
        <w:t>младшего возраста можно определить «границы поиска». Пусть ребёнок попробует самостоятельно найти «клад» - заранее спрятанную игрушку.</w:t>
      </w:r>
    </w:p>
    <w:p w:rsidR="00F71D15" w:rsidRPr="002F0F6A" w:rsidRDefault="00F71D15" w:rsidP="00190D86">
      <w:pPr>
        <w:pStyle w:val="NormalWeb"/>
        <w:spacing w:before="33" w:after="33" w:line="216" w:lineRule="auto"/>
        <w:ind w:firstLine="900"/>
        <w:jc w:val="both"/>
        <w:rPr>
          <w:rFonts w:ascii="Verdana" w:hAnsi="Verdana"/>
          <w:color w:val="000000"/>
          <w:sz w:val="28"/>
          <w:szCs w:val="28"/>
        </w:rPr>
      </w:pPr>
      <w:r w:rsidRPr="002F0F6A">
        <w:rPr>
          <w:bCs/>
          <w:color w:val="000000"/>
          <w:sz w:val="28"/>
          <w:szCs w:val="28"/>
        </w:rPr>
        <w:t>А как интересно накрыть картинку кусочком оргстекла и засыпать песком, а затем предложить ребёнку осторожно кисточкой сметать песок, пока не появится стекло, заглянуть в образовавшееся окошко и угадать картинку.</w:t>
      </w:r>
    </w:p>
    <w:p w:rsidR="00F71D15" w:rsidRPr="002F0F6A" w:rsidRDefault="00F71D15" w:rsidP="00190D86">
      <w:pPr>
        <w:pStyle w:val="NormalWeb"/>
        <w:spacing w:before="33" w:after="33" w:line="216" w:lineRule="auto"/>
        <w:ind w:firstLine="900"/>
        <w:jc w:val="both"/>
        <w:rPr>
          <w:rFonts w:ascii="Verdana" w:hAnsi="Verdana"/>
          <w:color w:val="000000"/>
          <w:sz w:val="28"/>
          <w:szCs w:val="28"/>
        </w:rPr>
      </w:pPr>
      <w:r w:rsidRPr="002F0F6A">
        <w:rPr>
          <w:bCs/>
          <w:color w:val="000000"/>
          <w:sz w:val="28"/>
          <w:szCs w:val="28"/>
        </w:rPr>
        <w:t>Обратите внимание малыша на то, какие следы оставляет каждая игрушка (шарик, кубик, машинка), затем поиграйте в игру «Чей это след?»</w:t>
      </w:r>
    </w:p>
    <w:p w:rsidR="00F71D15" w:rsidRPr="002F0F6A" w:rsidRDefault="00F71D15" w:rsidP="00190D86">
      <w:pPr>
        <w:pStyle w:val="NormalWeb"/>
        <w:spacing w:before="33" w:after="33" w:line="216" w:lineRule="auto"/>
        <w:ind w:firstLine="900"/>
        <w:jc w:val="both"/>
        <w:rPr>
          <w:rFonts w:ascii="Verdana" w:hAnsi="Verdana"/>
          <w:color w:val="000000"/>
          <w:sz w:val="28"/>
          <w:szCs w:val="28"/>
        </w:rPr>
      </w:pPr>
      <w:r w:rsidRPr="002F0F6A">
        <w:rPr>
          <w:bCs/>
          <w:color w:val="000000"/>
          <w:sz w:val="28"/>
          <w:szCs w:val="28"/>
        </w:rPr>
        <w:t>Вы любите рисовать? Предложите ребёнку нарисовать на песке пальцем, палочкой, кисточкой. Получилось? А теперь пусть попробует нарисовать такой же узор как у вас, или продолжить ваш, соблюдая последовательность элементов узора, и наоборот, ребёнок придумывает узор, а вы повторяете.</w:t>
      </w:r>
    </w:p>
    <w:p w:rsidR="00F71D15" w:rsidRPr="002F0F6A" w:rsidRDefault="00F71D15" w:rsidP="00190D86">
      <w:pPr>
        <w:pStyle w:val="NormalWeb"/>
        <w:spacing w:before="33" w:after="33" w:line="216" w:lineRule="auto"/>
        <w:ind w:firstLine="900"/>
        <w:jc w:val="both"/>
        <w:rPr>
          <w:rFonts w:ascii="Verdana" w:hAnsi="Verdana"/>
          <w:color w:val="000000"/>
          <w:sz w:val="28"/>
          <w:szCs w:val="28"/>
        </w:rPr>
      </w:pPr>
      <w:r w:rsidRPr="002F0F6A">
        <w:rPr>
          <w:bCs/>
          <w:color w:val="000000"/>
          <w:sz w:val="28"/>
          <w:szCs w:val="28"/>
        </w:rPr>
        <w:t>Можно поиграть в прятки с игрушками. Спрячьте в песке определённое количество игрушек и предложите малышу найти их. Можно раздувать песок, использовать палочки, кисточки, раскапывать руками. Не забудьте пересчитать, чтобы ни одна игрушка не потерялась.</w:t>
      </w:r>
    </w:p>
    <w:p w:rsidR="00F71D15" w:rsidRPr="002F0F6A" w:rsidRDefault="00F71D15" w:rsidP="00190D86">
      <w:pPr>
        <w:pStyle w:val="NormalWeb"/>
        <w:spacing w:before="33" w:after="33" w:line="216" w:lineRule="auto"/>
        <w:ind w:firstLine="900"/>
        <w:jc w:val="both"/>
        <w:rPr>
          <w:rFonts w:ascii="Verdana" w:hAnsi="Verdana"/>
          <w:color w:val="000000"/>
          <w:sz w:val="28"/>
          <w:szCs w:val="28"/>
        </w:rPr>
      </w:pPr>
      <w:r w:rsidRPr="002F0F6A">
        <w:rPr>
          <w:bCs/>
          <w:color w:val="000000"/>
          <w:sz w:val="28"/>
          <w:szCs w:val="28"/>
        </w:rPr>
        <w:t>А если взять трубочки для коктейля, то с их помощью можно выдувать воронки и ямки на поверхности песка. Так мы научим ребёнка управлять вдохом - выдохом.</w:t>
      </w:r>
    </w:p>
    <w:p w:rsidR="00F71D15" w:rsidRPr="002F0F6A" w:rsidRDefault="00F71D15" w:rsidP="00190D86">
      <w:pPr>
        <w:pStyle w:val="NormalWeb"/>
        <w:spacing w:before="33" w:after="33" w:line="216" w:lineRule="auto"/>
        <w:ind w:firstLine="900"/>
        <w:jc w:val="both"/>
        <w:rPr>
          <w:rFonts w:ascii="Verdana" w:hAnsi="Verdana"/>
          <w:color w:val="000000"/>
          <w:sz w:val="28"/>
          <w:szCs w:val="28"/>
        </w:rPr>
      </w:pPr>
      <w:r w:rsidRPr="002F0F6A">
        <w:rPr>
          <w:bCs/>
          <w:color w:val="000000"/>
          <w:sz w:val="28"/>
          <w:szCs w:val="28"/>
        </w:rPr>
        <w:t>Очень интересно выкладывать картинки на песке, используя природный материал: шишки, палочки, ракушки, листики.</w:t>
      </w:r>
    </w:p>
    <w:p w:rsidR="00F71D15" w:rsidRPr="002F0F6A" w:rsidRDefault="00F71D15" w:rsidP="00190D86">
      <w:pPr>
        <w:pStyle w:val="NormalWeb"/>
        <w:spacing w:before="33" w:after="33" w:line="216" w:lineRule="auto"/>
        <w:ind w:firstLine="900"/>
        <w:jc w:val="both"/>
        <w:rPr>
          <w:rFonts w:ascii="Verdana" w:hAnsi="Verdana"/>
          <w:color w:val="000000"/>
          <w:sz w:val="28"/>
          <w:szCs w:val="28"/>
        </w:rPr>
      </w:pPr>
      <w:r w:rsidRPr="002F0F6A">
        <w:rPr>
          <w:bCs/>
          <w:color w:val="000000"/>
          <w:sz w:val="28"/>
          <w:szCs w:val="28"/>
        </w:rPr>
        <w:t>Показывая ребёнку новые игры, не стремитесь сделать что-то за него, предоставьте ему право экспериментировать и работать самостоятельно. Пусть игры с песком приносят вашему ребёнку радость открытий и удовольствие.</w:t>
      </w:r>
    </w:p>
    <w:p w:rsidR="00F71D15" w:rsidRPr="002F0F6A" w:rsidRDefault="00F71D15" w:rsidP="00190D86">
      <w:pPr>
        <w:pStyle w:val="NormalWeb"/>
        <w:spacing w:before="33" w:after="33" w:line="216" w:lineRule="auto"/>
        <w:ind w:firstLine="900"/>
        <w:jc w:val="both"/>
        <w:rPr>
          <w:rFonts w:ascii="Verdana" w:hAnsi="Verdana"/>
          <w:color w:val="000000"/>
          <w:sz w:val="28"/>
          <w:szCs w:val="28"/>
        </w:rPr>
      </w:pPr>
      <w:r w:rsidRPr="002F0F6A">
        <w:rPr>
          <w:bCs/>
          <w:color w:val="000000"/>
          <w:sz w:val="28"/>
          <w:szCs w:val="28"/>
        </w:rPr>
        <w:t>Проведите лето с пользой! Желаем вам и вашим детям творческих успехов!</w:t>
      </w:r>
    </w:p>
    <w:p w:rsidR="00F71D15" w:rsidRDefault="00F71D15"/>
    <w:sectPr w:rsidR="00F71D15" w:rsidSect="002F0F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9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0D86"/>
    <w:rsid w:val="00190D86"/>
    <w:rsid w:val="002331EA"/>
    <w:rsid w:val="002F0F6A"/>
    <w:rsid w:val="00513D6F"/>
    <w:rsid w:val="00842E5F"/>
    <w:rsid w:val="00845782"/>
    <w:rsid w:val="00AF6231"/>
    <w:rsid w:val="00B66452"/>
    <w:rsid w:val="00D96D09"/>
    <w:rsid w:val="00F71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1E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190D86"/>
    <w:pPr>
      <w:spacing w:before="25" w:after="25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2F0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F0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2</Pages>
  <Words>614</Words>
  <Characters>3503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3</cp:revision>
  <cp:lastPrinted>2017-07-05T18:40:00Z</cp:lastPrinted>
  <dcterms:created xsi:type="dcterms:W3CDTF">2013-06-11T20:40:00Z</dcterms:created>
  <dcterms:modified xsi:type="dcterms:W3CDTF">2017-07-05T18:40:00Z</dcterms:modified>
</cp:coreProperties>
</file>